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BB4" w:rsidRDefault="00630D8B" w:rsidP="00630D8B">
      <w:pPr>
        <w:jc w:val="center"/>
        <w:rPr>
          <w:b/>
          <w:sz w:val="32"/>
          <w:szCs w:val="32"/>
        </w:rPr>
      </w:pPr>
      <w:r w:rsidRPr="008514BB">
        <w:rPr>
          <w:b/>
          <w:sz w:val="32"/>
          <w:szCs w:val="32"/>
        </w:rPr>
        <w:t>Habilitetserklæring</w:t>
      </w:r>
    </w:p>
    <w:p w:rsidR="00797BB4" w:rsidRDefault="00797BB4" w:rsidP="00630D8B">
      <w:pPr>
        <w:jc w:val="center"/>
        <w:rPr>
          <w:b/>
          <w:sz w:val="32"/>
          <w:szCs w:val="32"/>
        </w:rPr>
      </w:pPr>
    </w:p>
    <w:p w:rsidR="0031406F" w:rsidRDefault="0031406F" w:rsidP="00797BB4">
      <w:pPr>
        <w:rPr>
          <w:b/>
          <w:sz w:val="32"/>
          <w:szCs w:val="32"/>
        </w:rPr>
      </w:pPr>
    </w:p>
    <w:p w:rsidR="0031406F" w:rsidRDefault="0031406F" w:rsidP="00797BB4">
      <w:pPr>
        <w:rPr>
          <w:b/>
          <w:sz w:val="32"/>
          <w:szCs w:val="32"/>
        </w:rPr>
      </w:pPr>
    </w:p>
    <w:p w:rsidR="00630D8B" w:rsidRPr="00B5496F" w:rsidRDefault="00797BB4" w:rsidP="00797BB4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Doktorand: </w:t>
      </w:r>
      <w:r w:rsidR="00630D8B" w:rsidRPr="008514BB">
        <w:rPr>
          <w:b/>
          <w:sz w:val="32"/>
          <w:szCs w:val="32"/>
        </w:rPr>
        <w:t xml:space="preserve"> </w:t>
      </w:r>
    </w:p>
    <w:p w:rsidR="00630D8B" w:rsidRDefault="00630D8B" w:rsidP="00630D8B"/>
    <w:p w:rsidR="00413DAF" w:rsidRDefault="00413DAF" w:rsidP="00630D8B">
      <w:pPr>
        <w:rPr>
          <w:b/>
          <w:sz w:val="32"/>
          <w:szCs w:val="32"/>
        </w:rPr>
      </w:pPr>
      <w:r>
        <w:rPr>
          <w:b/>
          <w:sz w:val="32"/>
          <w:szCs w:val="32"/>
        </w:rPr>
        <w:t>Hovedv</w:t>
      </w:r>
      <w:r w:rsidR="00A70466" w:rsidRPr="00A70466">
        <w:rPr>
          <w:b/>
          <w:sz w:val="32"/>
          <w:szCs w:val="32"/>
        </w:rPr>
        <w:t>eileder:</w:t>
      </w:r>
      <w:r w:rsidR="00A92EAB">
        <w:rPr>
          <w:b/>
          <w:sz w:val="32"/>
          <w:szCs w:val="32"/>
        </w:rPr>
        <w:t xml:space="preserve"> </w:t>
      </w:r>
    </w:p>
    <w:p w:rsidR="00A92EAB" w:rsidRDefault="00A92EAB" w:rsidP="00630D8B">
      <w:pPr>
        <w:rPr>
          <w:b/>
          <w:sz w:val="32"/>
          <w:szCs w:val="32"/>
        </w:rPr>
      </w:pPr>
    </w:p>
    <w:p w:rsidR="00A92EAB" w:rsidRDefault="00413DAF" w:rsidP="00630D8B">
      <w:pPr>
        <w:rPr>
          <w:b/>
          <w:sz w:val="32"/>
          <w:szCs w:val="32"/>
        </w:rPr>
      </w:pPr>
      <w:proofErr w:type="spellStart"/>
      <w:r>
        <w:rPr>
          <w:b/>
          <w:sz w:val="32"/>
          <w:szCs w:val="32"/>
        </w:rPr>
        <w:t>Medveileder</w:t>
      </w:r>
      <w:proofErr w:type="spellEnd"/>
      <w:r>
        <w:rPr>
          <w:b/>
          <w:sz w:val="32"/>
          <w:szCs w:val="32"/>
        </w:rPr>
        <w:t xml:space="preserve"> (e):</w:t>
      </w:r>
    </w:p>
    <w:p w:rsidR="00630D8B" w:rsidRDefault="00A92EAB" w:rsidP="00630D8B">
      <w:r>
        <w:t xml:space="preserve"> </w:t>
      </w:r>
    </w:p>
    <w:p w:rsidR="00630D8B" w:rsidRPr="008514BB" w:rsidRDefault="00630D8B" w:rsidP="00630D8B">
      <w:pPr>
        <w:adjustRightInd w:val="0"/>
      </w:pPr>
      <w:r w:rsidRPr="008514BB">
        <w:t xml:space="preserve">Jeg bekrefter herved at jeg er blitt er forespurt og har sagt meg villig til å påta </w:t>
      </w:r>
      <w:r>
        <w:t>m</w:t>
      </w:r>
      <w:r w:rsidRPr="008514BB">
        <w:t xml:space="preserve">eg oppgaven </w:t>
      </w:r>
      <w:proofErr w:type="gramStart"/>
      <w:r>
        <w:t>å</w:t>
      </w:r>
      <w:proofErr w:type="gramEnd"/>
      <w:r>
        <w:t xml:space="preserve"> </w:t>
      </w:r>
      <w:proofErr w:type="gramStart"/>
      <w:r>
        <w:t>være et medlem av bedømmelseskomiteen.</w:t>
      </w:r>
      <w:proofErr w:type="gramEnd"/>
    </w:p>
    <w:p w:rsidR="00630D8B" w:rsidRPr="008514BB" w:rsidRDefault="00630D8B" w:rsidP="00630D8B">
      <w:pPr>
        <w:ind w:left="360"/>
        <w:rPr>
          <w:sz w:val="22"/>
        </w:rPr>
      </w:pPr>
    </w:p>
    <w:p w:rsidR="00630D8B" w:rsidRPr="008514BB" w:rsidRDefault="00630D8B" w:rsidP="00630D8B">
      <w:pPr>
        <w:adjustRightInd w:val="0"/>
      </w:pPr>
      <w:r w:rsidRPr="008514BB">
        <w:t>Jeg bekrefter også følgende:</w:t>
      </w:r>
    </w:p>
    <w:p w:rsidR="00630D8B" w:rsidRPr="008514BB" w:rsidRDefault="00630D8B" w:rsidP="00630D8B">
      <w:pPr>
        <w:adjustRightInd w:val="0"/>
      </w:pPr>
    </w:p>
    <w:p w:rsidR="00630D8B" w:rsidRPr="008514BB" w:rsidRDefault="00630D8B" w:rsidP="00630D8B">
      <w:pPr>
        <w:adjustRightInd w:val="0"/>
      </w:pPr>
      <w:r w:rsidRPr="008514BB">
        <w:t>- Jeg har ikke noe</w:t>
      </w:r>
      <w:r w:rsidR="00DB6DA4">
        <w:t>n</w:t>
      </w:r>
      <w:r w:rsidRPr="008514BB">
        <w:t xml:space="preserve"> familierelasjoner </w:t>
      </w:r>
      <w:r>
        <w:t>med doktoranden.</w:t>
      </w:r>
    </w:p>
    <w:p w:rsidR="00630D8B" w:rsidRDefault="00630D8B" w:rsidP="00630D8B">
      <w:pPr>
        <w:adjustRightInd w:val="0"/>
      </w:pPr>
      <w:r w:rsidRPr="008514BB">
        <w:t>- Jeg har ikke hatt noe</w:t>
      </w:r>
      <w:r>
        <w:t>n</w:t>
      </w:r>
      <w:r w:rsidRPr="008514BB">
        <w:t xml:space="preserve"> veil</w:t>
      </w:r>
      <w:r>
        <w:t xml:space="preserve">edningsfunksjon i forbindelse med utformingen av </w:t>
      </w:r>
      <w:r w:rsidR="006828CA">
        <w:t xml:space="preserve">        </w:t>
      </w:r>
    </w:p>
    <w:p w:rsidR="006828CA" w:rsidRDefault="006828CA" w:rsidP="00630D8B">
      <w:pPr>
        <w:adjustRightInd w:val="0"/>
      </w:pPr>
      <w:r>
        <w:t xml:space="preserve">  </w:t>
      </w:r>
      <w:proofErr w:type="gramStart"/>
      <w:r>
        <w:t>prosjektbeskrivelsen eller i forbindelse med arbeidet med avhandlingen.</w:t>
      </w:r>
      <w:proofErr w:type="gramEnd"/>
    </w:p>
    <w:p w:rsidR="008D4B30" w:rsidRPr="008514BB" w:rsidRDefault="008D4B30" w:rsidP="00630D8B">
      <w:pPr>
        <w:adjustRightInd w:val="0"/>
      </w:pPr>
      <w:r>
        <w:t>- Jeg er ikke kjent med noen særlige forhold som er egnet til å svekke tilliten til min upartiskhet</w:t>
      </w:r>
    </w:p>
    <w:p w:rsidR="00630D8B" w:rsidRPr="008514BB" w:rsidRDefault="00630D8B" w:rsidP="00630D8B">
      <w:pPr>
        <w:adjustRightInd w:val="0"/>
      </w:pPr>
      <w:r w:rsidRPr="008514BB">
        <w:t xml:space="preserve">- Jeg har ingen fellespublikasjoner med </w:t>
      </w:r>
      <w:r>
        <w:t>doktoranden</w:t>
      </w:r>
      <w:r w:rsidR="008F2196">
        <w:t xml:space="preserve"> eller </w:t>
      </w:r>
      <w:r w:rsidR="002F1DFB">
        <w:t>noen av doktorandens</w:t>
      </w:r>
      <w:r w:rsidR="008F2196">
        <w:t xml:space="preserve"> veiledere</w:t>
      </w:r>
      <w:r>
        <w:t>.</w:t>
      </w:r>
    </w:p>
    <w:p w:rsidR="00630D8B" w:rsidRDefault="00630D8B" w:rsidP="00630D8B">
      <w:pPr>
        <w:adjustRightInd w:val="0"/>
      </w:pPr>
      <w:r>
        <w:t xml:space="preserve"> </w:t>
      </w:r>
    </w:p>
    <w:p w:rsidR="00630D8B" w:rsidRPr="008514BB" w:rsidRDefault="00630D8B" w:rsidP="00630D8B">
      <w:r>
        <w:t>Hvis du har noen felles publikasjoner med doktoranden</w:t>
      </w:r>
      <w:r w:rsidR="008F2196">
        <w:t xml:space="preserve"> eller dens veiledere</w:t>
      </w:r>
      <w:r w:rsidRPr="008514BB">
        <w:t>, vennligst oppgi relevant bibliografis</w:t>
      </w:r>
      <w:r>
        <w:t>k</w:t>
      </w:r>
      <w:r w:rsidRPr="008514BB">
        <w:t xml:space="preserve"> informasjon (tittel, forfatterliste etc.) og en beskr</w:t>
      </w:r>
      <w:r>
        <w:t>ivelse av samarbeidets karakter:</w:t>
      </w:r>
    </w:p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/>
    <w:p w:rsidR="00630D8B" w:rsidRDefault="00630D8B" w:rsidP="00630D8B">
      <w:bookmarkStart w:id="0" w:name="_GoBack"/>
      <w:bookmarkEnd w:id="0"/>
    </w:p>
    <w:p w:rsidR="00630D8B" w:rsidRDefault="00630D8B" w:rsidP="00630D8B"/>
    <w:p w:rsidR="00630D8B" w:rsidRDefault="00630D8B" w:rsidP="00630D8B"/>
    <w:p w:rsidR="00630D8B" w:rsidRDefault="00630D8B" w:rsidP="00630D8B"/>
    <w:p w:rsidR="00630D8B" w:rsidRPr="001274DC" w:rsidRDefault="00630D8B" w:rsidP="00630D8B">
      <w:pPr>
        <w:spacing w:line="360" w:lineRule="auto"/>
      </w:pPr>
      <w:r w:rsidRPr="001274DC">
        <w:t xml:space="preserve">_______________________________, </w:t>
      </w:r>
      <w:r>
        <w:t>den</w:t>
      </w:r>
      <w:r w:rsidRPr="001274DC">
        <w:tab/>
        <w:t xml:space="preserve"> _____/_____ 20_____.</w:t>
      </w:r>
    </w:p>
    <w:p w:rsidR="00630D8B" w:rsidRPr="001274DC" w:rsidRDefault="00630D8B" w:rsidP="00630D8B">
      <w:pPr>
        <w:spacing w:line="360" w:lineRule="auto"/>
      </w:pPr>
    </w:p>
    <w:p w:rsidR="00630D8B" w:rsidRPr="001274DC" w:rsidRDefault="00630D8B" w:rsidP="00630D8B">
      <w:pPr>
        <w:spacing w:line="360" w:lineRule="auto"/>
      </w:pPr>
    </w:p>
    <w:p w:rsidR="00630D8B" w:rsidRPr="001274DC" w:rsidRDefault="00630D8B" w:rsidP="00630D8B">
      <w:pPr>
        <w:spacing w:line="360" w:lineRule="auto"/>
        <w:jc w:val="both"/>
      </w:pPr>
      <w:r w:rsidRPr="001274DC">
        <w:t>________________</w:t>
      </w:r>
      <w:r>
        <w:t>_________</w:t>
      </w:r>
      <w:r w:rsidRPr="001274DC">
        <w:t>________</w:t>
      </w:r>
      <w:r w:rsidR="00797BB4">
        <w:t>___________</w:t>
      </w:r>
    </w:p>
    <w:p w:rsidR="00B822C6" w:rsidRDefault="00797BB4" w:rsidP="008F2196">
      <w:pPr>
        <w:tabs>
          <w:tab w:val="left" w:pos="426"/>
        </w:tabs>
        <w:spacing w:line="360" w:lineRule="auto"/>
      </w:pPr>
      <w:r>
        <w:t>K</w:t>
      </w:r>
      <w:r w:rsidR="00630D8B">
        <w:t>omitémedlemmets</w:t>
      </w:r>
      <w:r>
        <w:t xml:space="preserve"> navn i blokkbokstaver og</w:t>
      </w:r>
      <w:r w:rsidR="00630D8B">
        <w:t xml:space="preserve"> signatur</w:t>
      </w:r>
    </w:p>
    <w:sectPr w:rsidR="00B822C6">
      <w:headerReference w:type="default" r:id="rId8"/>
      <w:headerReference w:type="first" r:id="rId9"/>
      <w:type w:val="continuous"/>
      <w:pgSz w:w="11906" w:h="16838" w:code="9"/>
      <w:pgMar w:top="2495" w:right="737" w:bottom="1077" w:left="1871" w:header="652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58D1" w:rsidRDefault="00E258D1">
      <w:r>
        <w:separator/>
      </w:r>
    </w:p>
  </w:endnote>
  <w:endnote w:type="continuationSeparator" w:id="0">
    <w:p w:rsidR="00E258D1" w:rsidRDefault="00E258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corde BE Regular"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58D1" w:rsidRDefault="00E258D1">
      <w:r>
        <w:separator/>
      </w:r>
    </w:p>
  </w:footnote>
  <w:footnote w:type="continuationSeparator" w:id="0">
    <w:p w:rsidR="00E258D1" w:rsidRDefault="00E258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8CA" w:rsidRPr="00DC0A92" w:rsidRDefault="006828CA">
    <w:pPr>
      <w:tabs>
        <w:tab w:val="right" w:pos="9281"/>
      </w:tabs>
      <w:spacing w:before="60"/>
      <w:rPr>
        <w:b/>
        <w:snapToGrid w:val="0"/>
        <w:spacing w:val="10"/>
        <w:w w:val="116"/>
        <w:sz w:val="19"/>
        <w:lang w:val="nn-NO"/>
      </w:rPr>
    </w:pPr>
    <w:r w:rsidRPr="00DC0A92">
      <w:rPr>
        <w:b/>
        <w:spacing w:val="10"/>
        <w:sz w:val="19"/>
        <w:lang w:val="nn-NO"/>
      </w:rPr>
      <w:t>UNIVERSITETET I OSLO</w:t>
    </w:r>
    <w:r w:rsidRPr="00DC0A92">
      <w:rPr>
        <w:b/>
        <w:snapToGrid w:val="0"/>
        <w:w w:val="116"/>
        <w:sz w:val="19"/>
        <w:lang w:val="nn-NO"/>
      </w:rPr>
      <w:tab/>
    </w:r>
    <w:r w:rsidRPr="00DC0A92">
      <w:rPr>
        <w:b/>
        <w:snapToGrid w:val="0"/>
        <w:spacing w:val="10"/>
        <w:w w:val="116"/>
        <w:sz w:val="19"/>
        <w:lang w:val="nn-NO"/>
      </w:rPr>
      <w:t xml:space="preserve">Side </w:t>
    </w:r>
    <w:r>
      <w:rPr>
        <w:b/>
        <w:snapToGrid w:val="0"/>
        <w:spacing w:val="10"/>
        <w:w w:val="116"/>
        <w:sz w:val="19"/>
      </w:rPr>
      <w:fldChar w:fldCharType="begin"/>
    </w:r>
    <w:r w:rsidRPr="00DC0A92">
      <w:rPr>
        <w:b/>
        <w:snapToGrid w:val="0"/>
        <w:spacing w:val="10"/>
        <w:w w:val="116"/>
        <w:sz w:val="19"/>
        <w:lang w:val="nn-NO"/>
      </w:rPr>
      <w:instrText xml:space="preserve"> PAGE </w:instrText>
    </w:r>
    <w:r>
      <w:rPr>
        <w:b/>
        <w:snapToGrid w:val="0"/>
        <w:spacing w:val="10"/>
        <w:w w:val="116"/>
        <w:sz w:val="19"/>
      </w:rPr>
      <w:fldChar w:fldCharType="separate"/>
    </w:r>
    <w:r w:rsidR="00DC0A92">
      <w:rPr>
        <w:b/>
        <w:noProof/>
        <w:snapToGrid w:val="0"/>
        <w:spacing w:val="10"/>
        <w:w w:val="116"/>
        <w:sz w:val="19"/>
        <w:lang w:val="nn-NO"/>
      </w:rPr>
      <w:t>2</w:t>
    </w:r>
    <w:r>
      <w:rPr>
        <w:b/>
        <w:snapToGrid w:val="0"/>
        <w:spacing w:val="10"/>
        <w:w w:val="116"/>
        <w:sz w:val="19"/>
      </w:rPr>
      <w:fldChar w:fldCharType="end"/>
    </w:r>
    <w:r w:rsidRPr="00DC0A92">
      <w:rPr>
        <w:b/>
        <w:snapToGrid w:val="0"/>
        <w:spacing w:val="10"/>
        <w:w w:val="116"/>
        <w:sz w:val="19"/>
        <w:lang w:val="nn-NO"/>
      </w:rPr>
      <w:t xml:space="preserve"> av </w:t>
    </w:r>
    <w:r>
      <w:rPr>
        <w:b/>
        <w:snapToGrid w:val="0"/>
        <w:spacing w:val="10"/>
        <w:w w:val="116"/>
        <w:sz w:val="19"/>
      </w:rPr>
      <w:fldChar w:fldCharType="begin"/>
    </w:r>
    <w:r w:rsidRPr="00DC0A92">
      <w:rPr>
        <w:b/>
        <w:snapToGrid w:val="0"/>
        <w:spacing w:val="10"/>
        <w:w w:val="116"/>
        <w:sz w:val="19"/>
        <w:lang w:val="nn-NO"/>
      </w:rPr>
      <w:instrText xml:space="preserve"> NUMPAGES </w:instrText>
    </w:r>
    <w:r>
      <w:rPr>
        <w:b/>
        <w:snapToGrid w:val="0"/>
        <w:spacing w:val="10"/>
        <w:w w:val="116"/>
        <w:sz w:val="19"/>
      </w:rPr>
      <w:fldChar w:fldCharType="separate"/>
    </w:r>
    <w:r w:rsidR="00DC0A92">
      <w:rPr>
        <w:b/>
        <w:noProof/>
        <w:snapToGrid w:val="0"/>
        <w:spacing w:val="10"/>
        <w:w w:val="116"/>
        <w:sz w:val="19"/>
        <w:lang w:val="nn-NO"/>
      </w:rPr>
      <w:t>2</w:t>
    </w:r>
    <w:r>
      <w:rPr>
        <w:b/>
        <w:snapToGrid w:val="0"/>
        <w:spacing w:val="10"/>
        <w:w w:val="116"/>
        <w:sz w:val="19"/>
      </w:rPr>
      <w:fldChar w:fldCharType="end"/>
    </w:r>
  </w:p>
  <w:p w:rsidR="006828CA" w:rsidRDefault="006828CA">
    <w:r>
      <w:rPr>
        <w:b/>
        <w:snapToGrid w:val="0"/>
        <w:spacing w:val="10"/>
        <w:w w:val="116"/>
        <w:sz w:val="19"/>
      </w:rPr>
      <w:t>Det juridiske fakultet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28CA" w:rsidRDefault="005D457D">
    <w:r>
      <w:rPr>
        <w:noProof/>
        <w:sz w:val="20"/>
        <w:lang w:eastAsia="zh-CN"/>
      </w:rPr>
      <w:drawing>
        <wp:anchor distT="0" distB="0" distL="114300" distR="114300" simplePos="0" relativeHeight="251657728" behindDoc="0" locked="0" layoutInCell="0" allowOverlap="1">
          <wp:simplePos x="0" y="0"/>
          <wp:positionH relativeFrom="column">
            <wp:posOffset>-929005</wp:posOffset>
          </wp:positionH>
          <wp:positionV relativeFrom="paragraph">
            <wp:posOffset>0</wp:posOffset>
          </wp:positionV>
          <wp:extent cx="4035425" cy="773430"/>
          <wp:effectExtent l="19050" t="0" r="3175" b="0"/>
          <wp:wrapNone/>
          <wp:docPr id="1" name="Bilde 1" descr="Jurfa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urfa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35425" cy="7734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642EE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75B0F2E"/>
    <w:multiLevelType w:val="hybridMultilevel"/>
    <w:tmpl w:val="24D8C666"/>
    <w:lvl w:ilvl="0" w:tplc="2514EA74">
      <w:start w:val="1"/>
      <w:numFmt w:val="decimal"/>
      <w:pStyle w:val="NummerertUiO"/>
      <w:lvlText w:val="%1."/>
      <w:lvlJc w:val="left"/>
      <w:pPr>
        <w:tabs>
          <w:tab w:val="num" w:pos="360"/>
        </w:tabs>
        <w:ind w:left="227" w:hanging="227"/>
      </w:pPr>
      <w:rPr>
        <w:rFonts w:ascii="Concorde BE Regular" w:hAnsi="Concorde BE Regular" w:hint="default"/>
        <w:sz w:val="22"/>
      </w:rPr>
    </w:lvl>
    <w:lvl w:ilvl="1" w:tplc="FDC643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6269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BC55E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C0C26E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8EACFC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CA4D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1CA38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B9C885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C8E7711"/>
    <w:multiLevelType w:val="hybridMultilevel"/>
    <w:tmpl w:val="6EAC3B76"/>
    <w:lvl w:ilvl="0" w:tplc="C946398E">
      <w:start w:val="1"/>
      <w:numFmt w:val="bullet"/>
      <w:pStyle w:val="PunktmUiO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16"/>
      </w:rPr>
    </w:lvl>
    <w:lvl w:ilvl="1" w:tplc="60003ED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980A39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F896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486F2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D60362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5F49A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E4AA1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BE622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7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30D8B"/>
    <w:rsid w:val="00203FA3"/>
    <w:rsid w:val="002F1DFB"/>
    <w:rsid w:val="00303AFA"/>
    <w:rsid w:val="0031406F"/>
    <w:rsid w:val="00413DAF"/>
    <w:rsid w:val="005342D0"/>
    <w:rsid w:val="005D457D"/>
    <w:rsid w:val="005D6164"/>
    <w:rsid w:val="00630D8B"/>
    <w:rsid w:val="006828CA"/>
    <w:rsid w:val="0079400D"/>
    <w:rsid w:val="00797BB4"/>
    <w:rsid w:val="008D144F"/>
    <w:rsid w:val="008D4B30"/>
    <w:rsid w:val="008F2196"/>
    <w:rsid w:val="00A05632"/>
    <w:rsid w:val="00A110D0"/>
    <w:rsid w:val="00A4023F"/>
    <w:rsid w:val="00A46376"/>
    <w:rsid w:val="00A70466"/>
    <w:rsid w:val="00A92EAB"/>
    <w:rsid w:val="00AB5BDB"/>
    <w:rsid w:val="00AF7135"/>
    <w:rsid w:val="00B822C6"/>
    <w:rsid w:val="00DB3686"/>
    <w:rsid w:val="00DB6DA4"/>
    <w:rsid w:val="00DC0A92"/>
    <w:rsid w:val="00E012A5"/>
    <w:rsid w:val="00E258D1"/>
    <w:rsid w:val="00E62489"/>
    <w:rsid w:val="00E80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0D8B"/>
    <w:pPr>
      <w:autoSpaceDE w:val="0"/>
      <w:autoSpaceDN w:val="0"/>
    </w:pPr>
    <w:rPr>
      <w:sz w:val="24"/>
      <w:szCs w:val="24"/>
      <w:lang w:eastAsia="en-GB"/>
    </w:rPr>
  </w:style>
  <w:style w:type="paragraph" w:styleId="Heading1">
    <w:name w:val="heading 1"/>
    <w:basedOn w:val="Normal"/>
    <w:next w:val="Tekst"/>
    <w:qFormat/>
    <w:pPr>
      <w:keepNext/>
      <w:outlineLvl w:val="0"/>
    </w:pPr>
    <w:rPr>
      <w:rFonts w:cs="Arial"/>
      <w:b/>
      <w:bCs/>
      <w:szCs w:val="32"/>
    </w:rPr>
  </w:style>
  <w:style w:type="paragraph" w:styleId="Heading2">
    <w:name w:val="heading 2"/>
    <w:basedOn w:val="Normal"/>
    <w:next w:val="Tekst"/>
    <w:qFormat/>
    <w:pPr>
      <w:keepNext/>
      <w:outlineLvl w:val="1"/>
    </w:pPr>
    <w:rPr>
      <w:b/>
      <w:i/>
    </w:rPr>
  </w:style>
  <w:style w:type="paragraph" w:styleId="Heading3">
    <w:name w:val="heading 3"/>
    <w:basedOn w:val="Normal"/>
    <w:next w:val="Tekst"/>
    <w:qFormat/>
    <w:pPr>
      <w:keepNext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PunktmUiO">
    <w:name w:val="Punktm. (UiO)"/>
    <w:basedOn w:val="Normal"/>
    <w:pPr>
      <w:numPr>
        <w:numId w:val="2"/>
      </w:numPr>
      <w:tabs>
        <w:tab w:val="clear" w:pos="1428"/>
      </w:tabs>
      <w:ind w:left="284" w:hanging="284"/>
    </w:pPr>
  </w:style>
  <w:style w:type="paragraph" w:customStyle="1" w:styleId="NummerertUiO">
    <w:name w:val="Nummerert (UiO)"/>
    <w:basedOn w:val="PunktmUiO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Tekst">
    <w:name w:val="Tekst"/>
    <w:basedOn w:val="Normal"/>
    <w:pPr>
      <w:spacing w:after="260"/>
    </w:pPr>
  </w:style>
  <w:style w:type="paragraph" w:styleId="Title">
    <w:name w:val="Title"/>
    <w:basedOn w:val="Normal"/>
    <w:qFormat/>
    <w:pPr>
      <w:spacing w:line="320" w:lineRule="atLeast"/>
      <w:outlineLvl w:val="0"/>
    </w:pPr>
    <w:rPr>
      <w:rFonts w:cs="Arial"/>
      <w:b/>
      <w:bCs/>
      <w:kern w:val="28"/>
      <w:sz w:val="26"/>
      <w:szCs w:val="32"/>
    </w:rPr>
  </w:style>
  <w:style w:type="paragraph" w:styleId="BalloonText">
    <w:name w:val="Balloon Text"/>
    <w:basedOn w:val="Normal"/>
    <w:semiHidden/>
    <w:rsid w:val="00DB3686"/>
    <w:rPr>
      <w:rFonts w:ascii="Tahoma" w:hAnsi="Tahoma" w:cs="Tahoma"/>
      <w:sz w:val="16"/>
      <w:szCs w:val="16"/>
    </w:rPr>
  </w:style>
  <w:style w:type="paragraph" w:customStyle="1" w:styleId="Sitat1">
    <w:name w:val="Sitat1"/>
    <w:basedOn w:val="Tekst"/>
    <w:next w:val="Tekst"/>
    <w:pPr>
      <w:tabs>
        <w:tab w:val="left" w:pos="4046"/>
      </w:tabs>
      <w:ind w:left="397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6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maler\sekr\maler_admin\adm_brev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adm_brev.dot</Template>
  <TotalTime>2</TotalTime>
  <Pages>1</Pages>
  <Words>129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Mottaker</vt:lpstr>
    </vt:vector>
  </TitlesOfParts>
  <Company>exelente as</Company>
  <LinksUpToDate>false</LinksUpToDate>
  <CharactersWithSpaces>1020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Mottaker</dc:title>
  <dc:creator>pery</dc:creator>
  <cp:lastModifiedBy>Gro Tømmereek</cp:lastModifiedBy>
  <cp:revision>5</cp:revision>
  <cp:lastPrinted>2010-10-18T07:07:00Z</cp:lastPrinted>
  <dcterms:created xsi:type="dcterms:W3CDTF">2011-07-01T07:53:00Z</dcterms:created>
  <dcterms:modified xsi:type="dcterms:W3CDTF">2013-02-25T13:02:00Z</dcterms:modified>
</cp:coreProperties>
</file>