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77" w:rsidRDefault="006B0677" w:rsidP="006B0677">
      <w:pPr>
        <w:ind w:left="-709"/>
        <w:rPr>
          <w:i/>
          <w:iCs/>
          <w:sz w:val="20"/>
          <w:szCs w:val="20"/>
        </w:rPr>
      </w:pPr>
      <w:bookmarkStart w:id="0" w:name="_GoBack"/>
      <w:bookmarkEnd w:id="0"/>
    </w:p>
    <w:p w:rsidR="006B0677" w:rsidRPr="00492581" w:rsidRDefault="00492581" w:rsidP="006B0677">
      <w:pPr>
        <w:ind w:left="-709"/>
        <w:rPr>
          <w:i/>
          <w:iCs/>
          <w:sz w:val="20"/>
          <w:szCs w:val="20"/>
        </w:rPr>
      </w:pPr>
      <w:r w:rsidRPr="00492581">
        <w:rPr>
          <w:i/>
          <w:iCs/>
          <w:sz w:val="20"/>
          <w:szCs w:val="20"/>
        </w:rPr>
        <w:tab/>
        <w:t>Bruk TAB-tasten for å bevege deg mellom de utfyllbare feltene</w:t>
      </w:r>
    </w:p>
    <w:tbl>
      <w:tblPr>
        <w:tblW w:w="0" w:type="auto"/>
        <w:tblInd w:w="-1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678"/>
        <w:gridCol w:w="4485"/>
        <w:gridCol w:w="8137"/>
      </w:tblGrid>
      <w:tr w:rsidR="00022D4C">
        <w:tc>
          <w:tcPr>
            <w:tcW w:w="1530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22D4C" w:rsidRDefault="00022D4C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Søknaden gjelder </w:t>
            </w:r>
            <w:proofErr w:type="spellStart"/>
            <w:r w:rsidR="00994D97">
              <w:rPr>
                <w:b/>
                <w:bCs/>
                <w:sz w:val="20"/>
                <w:szCs w:val="20"/>
              </w:rPr>
              <w:t>vit.ass</w:t>
            </w:r>
            <w:proofErr w:type="spellEnd"/>
            <w:r w:rsidR="00994D97">
              <w:rPr>
                <w:b/>
                <w:bCs/>
                <w:sz w:val="20"/>
                <w:szCs w:val="20"/>
              </w:rPr>
              <w:t>-stilling</w:t>
            </w:r>
            <w:r>
              <w:rPr>
                <w:b/>
                <w:bCs/>
                <w:sz w:val="20"/>
                <w:szCs w:val="20"/>
              </w:rPr>
              <w:t xml:space="preserve"> ved:</w:t>
            </w:r>
          </w:p>
          <w:p w:rsidR="00022D4C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55798F">
        <w:tc>
          <w:tcPr>
            <w:tcW w:w="26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Navn: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2"/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Alder: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1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677" w:rsidRDefault="00022D4C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Oppgi evt. andre </w:t>
            </w:r>
            <w:proofErr w:type="spellStart"/>
            <w:r>
              <w:rPr>
                <w:b/>
                <w:bCs/>
                <w:sz w:val="20"/>
                <w:szCs w:val="20"/>
              </w:rPr>
              <w:t>vit.ass</w:t>
            </w:r>
            <w:proofErr w:type="spellEnd"/>
            <w:r>
              <w:rPr>
                <w:b/>
                <w:bCs/>
                <w:sz w:val="20"/>
                <w:szCs w:val="20"/>
              </w:rPr>
              <w:t>-stillinger du har søkt</w:t>
            </w:r>
            <w:r w:rsidR="006B0677">
              <w:rPr>
                <w:b/>
                <w:bCs/>
                <w:sz w:val="20"/>
                <w:szCs w:val="20"/>
              </w:rPr>
              <w:t>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55798F"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Adresse:</w:t>
            </w:r>
          </w:p>
          <w:p w:rsidR="00F21924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</w:t>
            </w:r>
            <w:r w:rsidR="0055798F">
              <w:rPr>
                <w:b/>
                <w:bCs/>
                <w:sz w:val="20"/>
                <w:szCs w:val="20"/>
              </w:rPr>
              <w:t>/mobil</w:t>
            </w:r>
            <w:r w:rsidR="00E80693">
              <w:rPr>
                <w:b/>
                <w:bCs/>
                <w:sz w:val="20"/>
                <w:szCs w:val="20"/>
              </w:rPr>
              <w:t>:</w:t>
            </w:r>
          </w:p>
          <w:p w:rsidR="00F21924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677" w:rsidRDefault="00CD705D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E-post: </w:t>
            </w:r>
          </w:p>
          <w:p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7"/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5798F"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Utdanning med karakterer på avdelinger og semester for eksamen:</w:t>
            </w:r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  <w:p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8"/>
          </w:p>
          <w:p w:rsidR="0055798F" w:rsidRDefault="0055798F" w:rsidP="004925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Praksis (bruk stikkord):</w:t>
            </w:r>
          </w:p>
          <w:tbl>
            <w:tblPr>
              <w:tblStyle w:val="TableGrid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2164"/>
              <w:gridCol w:w="2164"/>
            </w:tblGrid>
            <w:tr w:rsidR="00492581">
              <w:tc>
                <w:tcPr>
                  <w:tcW w:w="2164" w:type="dxa"/>
                </w:tcPr>
                <w:p w:rsidR="00492581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Tidsrom</w:t>
                  </w:r>
                </w:p>
              </w:tc>
              <w:tc>
                <w:tcPr>
                  <w:tcW w:w="2164" w:type="dxa"/>
                </w:tcPr>
                <w:p w:rsidR="00492581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Praksis</w:t>
                  </w:r>
                </w:p>
              </w:tc>
            </w:tr>
            <w:tr w:rsidR="00492581">
              <w:tc>
                <w:tcPr>
                  <w:tcW w:w="2164" w:type="dxa"/>
                </w:tcPr>
                <w:p w:rsidR="00492581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bookmarkStart w:id="9" w:name="Text9"/>
                  <w:r w:rsidR="00492581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9"/>
                </w:p>
              </w:tc>
              <w:tc>
                <w:tcPr>
                  <w:tcW w:w="2164" w:type="dxa"/>
                </w:tcPr>
                <w:p w:rsidR="00492581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bookmarkStart w:id="10" w:name="Text12"/>
                  <w:r w:rsidR="00492581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0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bookmarkStart w:id="11" w:name="Text14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bookmarkStart w:id="12" w:name="Text15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bookmarkStart w:id="13" w:name="Text19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bookmarkStart w:id="14" w:name="Text16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bookmarkStart w:id="15" w:name="Text20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bookmarkStart w:id="16" w:name="Text17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6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bookmarkStart w:id="17" w:name="Text21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7"/>
                </w:p>
              </w:tc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bookmarkStart w:id="18" w:name="Text18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8"/>
                </w:p>
              </w:tc>
            </w:tr>
          </w:tbl>
          <w:p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 w:rsidR="00E46F07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9"/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Mulig avhandlingstema/interessefelt/andre opplysninger</w:t>
            </w:r>
            <w:r w:rsidR="00E80693">
              <w:rPr>
                <w:b/>
                <w:bCs/>
                <w:sz w:val="20"/>
                <w:szCs w:val="20"/>
              </w:rPr>
              <w:t>:</w:t>
            </w:r>
          </w:p>
          <w:bookmarkStart w:id="20" w:name="Text11"/>
          <w:p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20"/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6B0677" w:rsidRDefault="006B0677" w:rsidP="006B0677">
      <w:pPr>
        <w:jc w:val="right"/>
        <w:rPr>
          <w:b/>
          <w:bCs/>
        </w:rPr>
      </w:pPr>
    </w:p>
    <w:sectPr w:rsidR="006B0677" w:rsidSect="00742731">
      <w:footerReference w:type="default" r:id="rId7"/>
      <w:headerReference w:type="first" r:id="rId8"/>
      <w:footerReference w:type="first" r:id="rId9"/>
      <w:pgSz w:w="16840" w:h="11907" w:orient="landscape" w:code="9"/>
      <w:pgMar w:top="1418" w:right="1814" w:bottom="1134" w:left="709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D25" w:rsidRDefault="00570D25">
      <w:r>
        <w:separator/>
      </w:r>
    </w:p>
  </w:endnote>
  <w:endnote w:type="continuationSeparator" w:id="0">
    <w:p w:rsidR="00570D25" w:rsidRDefault="0057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67B" w:rsidRDefault="005F567B" w:rsidP="006B0677">
    <w:pPr>
      <w:pStyle w:val="Footer"/>
      <w:jc w:val="right"/>
    </w:pPr>
    <w:r>
      <w:rPr>
        <w:rStyle w:val="PageNumber"/>
      </w:rPr>
      <w:t xml:space="preserve">Side </w:t>
    </w:r>
    <w:r w:rsidR="00A37A6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A37A64">
      <w:rPr>
        <w:rStyle w:val="PageNumber"/>
      </w:rPr>
      <w:fldChar w:fldCharType="separate"/>
    </w:r>
    <w:r>
      <w:rPr>
        <w:rStyle w:val="PageNumber"/>
        <w:noProof/>
      </w:rPr>
      <w:t>2</w:t>
    </w:r>
    <w:r w:rsidR="00A37A64">
      <w:rPr>
        <w:rStyle w:val="PageNumber"/>
      </w:rPr>
      <w:fldChar w:fldCharType="end"/>
    </w:r>
    <w:r>
      <w:rPr>
        <w:rStyle w:val="PageNumber"/>
      </w:rPr>
      <w:t xml:space="preserve"> av </w:t>
    </w:r>
    <w:r w:rsidR="00A37A64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A37A64">
      <w:rPr>
        <w:rStyle w:val="PageNumber"/>
      </w:rPr>
      <w:fldChar w:fldCharType="separate"/>
    </w:r>
    <w:r>
      <w:rPr>
        <w:rStyle w:val="PageNumber"/>
        <w:noProof/>
      </w:rPr>
      <w:t>1</w:t>
    </w:r>
    <w:r w:rsidR="00A37A64">
      <w:rPr>
        <w:rStyle w:val="PageNumber"/>
      </w:rPr>
      <w:fldChar w:fldCharType="end"/>
    </w:r>
  </w:p>
  <w:p w:rsidR="005F567B" w:rsidRDefault="005F567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67B" w:rsidRDefault="005F567B" w:rsidP="006B0677">
    <w:pPr>
      <w:pStyle w:val="Footer"/>
      <w:jc w:val="right"/>
    </w:pPr>
    <w:r>
      <w:rPr>
        <w:rStyle w:val="PageNumber"/>
      </w:rPr>
      <w:t xml:space="preserve">Side </w:t>
    </w:r>
    <w:r w:rsidR="00A37A6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A37A64">
      <w:rPr>
        <w:rStyle w:val="PageNumber"/>
      </w:rPr>
      <w:fldChar w:fldCharType="separate"/>
    </w:r>
    <w:r w:rsidR="000326C4">
      <w:rPr>
        <w:rStyle w:val="PageNumber"/>
        <w:noProof/>
      </w:rPr>
      <w:t>1</w:t>
    </w:r>
    <w:r w:rsidR="00A37A64">
      <w:rPr>
        <w:rStyle w:val="PageNumber"/>
      </w:rPr>
      <w:fldChar w:fldCharType="end"/>
    </w:r>
    <w:r>
      <w:rPr>
        <w:rStyle w:val="PageNumber"/>
      </w:rPr>
      <w:t xml:space="preserve"> av </w:t>
    </w:r>
    <w:r w:rsidR="00A37A64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A37A64">
      <w:rPr>
        <w:rStyle w:val="PageNumber"/>
      </w:rPr>
      <w:fldChar w:fldCharType="separate"/>
    </w:r>
    <w:r w:rsidR="000326C4">
      <w:rPr>
        <w:rStyle w:val="PageNumber"/>
        <w:noProof/>
      </w:rPr>
      <w:t>1</w:t>
    </w:r>
    <w:r w:rsidR="00A37A64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D25" w:rsidRDefault="00570D25">
      <w:r>
        <w:separator/>
      </w:r>
    </w:p>
  </w:footnote>
  <w:footnote w:type="continuationSeparator" w:id="0">
    <w:p w:rsidR="00570D25" w:rsidRDefault="00570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67B" w:rsidRDefault="005F567B" w:rsidP="00E80693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SØKERSKJEMA VIT</w:t>
    </w:r>
    <w:proofErr w:type="gramStart"/>
    <w:r>
      <w:rPr>
        <w:b/>
        <w:bCs/>
        <w:sz w:val="28"/>
        <w:szCs w:val="28"/>
      </w:rPr>
      <w:t>.ASS</w:t>
    </w:r>
    <w:proofErr w:type="gramEnd"/>
    <w:r>
      <w:rPr>
        <w:b/>
        <w:bCs/>
        <w:sz w:val="28"/>
        <w:szCs w:val="28"/>
      </w:rPr>
      <w:t>-STILLINGER</w:t>
    </w:r>
  </w:p>
  <w:p w:rsidR="005F567B" w:rsidRPr="005860E6" w:rsidRDefault="005F567B" w:rsidP="006B0677">
    <w:pPr>
      <w:ind w:left="-709" w:firstLine="720"/>
      <w:jc w:val="center"/>
      <w:rPr>
        <w:b/>
        <w:bCs/>
        <w:sz w:val="20"/>
        <w:szCs w:val="20"/>
      </w:rPr>
    </w:pPr>
  </w:p>
  <w:p w:rsidR="005F567B" w:rsidRDefault="005F567B" w:rsidP="00E80693">
    <w:pPr>
      <w:rPr>
        <w:b/>
        <w:bCs/>
      </w:rPr>
    </w:pPr>
    <w:r>
      <w:rPr>
        <w:b/>
        <w:bCs/>
        <w:i/>
        <w:iCs/>
      </w:rPr>
      <w:t>FYLLES UT AV SØKER</w:t>
    </w:r>
  </w:p>
  <w:p w:rsidR="005F567B" w:rsidRDefault="005F567B" w:rsidP="00E80693">
    <w:pPr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(OPPLYSNINGENE SKAL BEHANDLES KONFIDENSIELT)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77"/>
    <w:rsid w:val="00022D4C"/>
    <w:rsid w:val="000326C4"/>
    <w:rsid w:val="000B24E3"/>
    <w:rsid w:val="001459A8"/>
    <w:rsid w:val="001E0FC7"/>
    <w:rsid w:val="001E3737"/>
    <w:rsid w:val="002F7577"/>
    <w:rsid w:val="00321947"/>
    <w:rsid w:val="003D0AF3"/>
    <w:rsid w:val="00426910"/>
    <w:rsid w:val="00492581"/>
    <w:rsid w:val="004A6BED"/>
    <w:rsid w:val="0055798F"/>
    <w:rsid w:val="00570D25"/>
    <w:rsid w:val="005860E6"/>
    <w:rsid w:val="005B2EF7"/>
    <w:rsid w:val="005F567B"/>
    <w:rsid w:val="00695EC4"/>
    <w:rsid w:val="006B0677"/>
    <w:rsid w:val="006C5395"/>
    <w:rsid w:val="00742731"/>
    <w:rsid w:val="007A5BFB"/>
    <w:rsid w:val="007F7AC9"/>
    <w:rsid w:val="00855D80"/>
    <w:rsid w:val="008E504B"/>
    <w:rsid w:val="00977B57"/>
    <w:rsid w:val="00994D97"/>
    <w:rsid w:val="009D3333"/>
    <w:rsid w:val="00A37A64"/>
    <w:rsid w:val="00A566BF"/>
    <w:rsid w:val="00AE23A6"/>
    <w:rsid w:val="00CD705D"/>
    <w:rsid w:val="00D76ED6"/>
    <w:rsid w:val="00D9364F"/>
    <w:rsid w:val="00DB2A6C"/>
    <w:rsid w:val="00E46F07"/>
    <w:rsid w:val="00E80693"/>
    <w:rsid w:val="00F21061"/>
    <w:rsid w:val="00F2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0677"/>
    <w:pPr>
      <w:autoSpaceDE w:val="0"/>
      <w:autoSpaceDN w:val="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B067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B0677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B0677"/>
  </w:style>
  <w:style w:type="table" w:styleId="TableGrid">
    <w:name w:val="Table Grid"/>
    <w:basedOn w:val="TableNormal"/>
    <w:rsid w:val="00492581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0677"/>
    <w:pPr>
      <w:autoSpaceDE w:val="0"/>
      <w:autoSpaceDN w:val="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B067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B0677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B0677"/>
  </w:style>
  <w:style w:type="table" w:styleId="TableGrid">
    <w:name w:val="Table Grid"/>
    <w:basedOn w:val="TableNormal"/>
    <w:rsid w:val="00492581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EFF0D9B5.dotm</Template>
  <TotalTime>1</TotalTime>
  <Pages>1</Pages>
  <Words>123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Navn:</vt:lpstr>
    </vt:vector>
  </TitlesOfParts>
  <Company>UiO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Navn:</dc:title>
  <dc:creator>stvjfp1</dc:creator>
  <cp:lastModifiedBy>Christine Ødegaard Sten</cp:lastModifiedBy>
  <cp:revision>2</cp:revision>
  <cp:lastPrinted>2006-05-01T13:35:00Z</cp:lastPrinted>
  <dcterms:created xsi:type="dcterms:W3CDTF">2016-12-01T12:57:00Z</dcterms:created>
  <dcterms:modified xsi:type="dcterms:W3CDTF">2016-12-01T12:57:00Z</dcterms:modified>
</cp:coreProperties>
</file>